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23F52E" w14:textId="77777777" w:rsidR="002F30CD" w:rsidRDefault="002F30CD"/>
    <w:p w14:paraId="6C81D2CE" w14:textId="77777777" w:rsidR="002F30CD" w:rsidRDefault="002F30CD"/>
    <w:p w14:paraId="4B8114A8" w14:textId="77777777" w:rsidR="002F30CD" w:rsidRPr="002F30CD" w:rsidRDefault="008B7BBD" w:rsidP="002F30CD">
      <w:pPr>
        <w:rPr>
          <w:sz w:val="56"/>
          <w:szCs w:val="56"/>
        </w:rPr>
      </w:pPr>
      <w:r>
        <w:rPr>
          <w:sz w:val="56"/>
          <w:szCs w:val="56"/>
        </w:rPr>
        <w:softHyphen/>
      </w:r>
      <w:r>
        <w:rPr>
          <w:sz w:val="56"/>
          <w:szCs w:val="56"/>
        </w:rPr>
        <w:softHyphen/>
      </w:r>
      <w:r>
        <w:rPr>
          <w:sz w:val="56"/>
          <w:szCs w:val="56"/>
        </w:rPr>
        <w:softHyphen/>
      </w:r>
      <w:r>
        <w:rPr>
          <w:sz w:val="56"/>
          <w:szCs w:val="56"/>
        </w:rPr>
        <w:softHyphen/>
      </w:r>
    </w:p>
    <w:sectPr w:rsidR="002F30CD" w:rsidRPr="002F30CD" w:rsidSect="002F30CD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6C3D6B" w14:textId="77777777" w:rsidR="007510F0" w:rsidRDefault="007510F0" w:rsidP="002F30CD">
      <w:pPr>
        <w:spacing w:after="0" w:line="240" w:lineRule="auto"/>
      </w:pPr>
      <w:r>
        <w:separator/>
      </w:r>
    </w:p>
  </w:endnote>
  <w:endnote w:type="continuationSeparator" w:id="0">
    <w:p w14:paraId="6862B761" w14:textId="77777777" w:rsidR="007510F0" w:rsidRDefault="007510F0" w:rsidP="002F3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61933A" w14:textId="77777777" w:rsidR="002F30CD" w:rsidRDefault="002F30CD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9F07F1A" wp14:editId="4A48FEFB">
          <wp:simplePos x="0" y="0"/>
          <wp:positionH relativeFrom="column">
            <wp:posOffset>-576580</wp:posOffset>
          </wp:positionH>
          <wp:positionV relativeFrom="page">
            <wp:posOffset>8822055</wp:posOffset>
          </wp:positionV>
          <wp:extent cx="7933055" cy="139827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3055" cy="1398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A1F6C8" w14:textId="77777777" w:rsidR="007510F0" w:rsidRDefault="007510F0" w:rsidP="002F30CD">
      <w:pPr>
        <w:spacing w:after="0" w:line="240" w:lineRule="auto"/>
      </w:pPr>
      <w:r>
        <w:separator/>
      </w:r>
    </w:p>
  </w:footnote>
  <w:footnote w:type="continuationSeparator" w:id="0">
    <w:p w14:paraId="3110E0FA" w14:textId="77777777" w:rsidR="007510F0" w:rsidRDefault="007510F0" w:rsidP="002F30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EF9952" w14:textId="77777777" w:rsidR="00D33224" w:rsidRDefault="00D33224" w:rsidP="00D33224">
    <w:pPr>
      <w:pStyle w:val="Header"/>
      <w:jc w:val="right"/>
      <w:rPr>
        <w:noProof/>
      </w:rPr>
    </w:pPr>
  </w:p>
  <w:p w14:paraId="3A31795B" w14:textId="5D47720F" w:rsidR="00D33224" w:rsidRPr="00D33224" w:rsidRDefault="00D33224" w:rsidP="00D33224">
    <w:pPr>
      <w:pStyle w:val="Header"/>
      <w:jc w:val="right"/>
      <w:rPr>
        <w:noProof/>
      </w:rPr>
    </w:pPr>
    <w:r w:rsidRPr="00D33224">
      <w:rPr>
        <w:noProof/>
      </w:rPr>
      <w:drawing>
        <wp:anchor distT="0" distB="0" distL="114300" distR="114300" simplePos="0" relativeHeight="251660288" behindDoc="0" locked="0" layoutInCell="1" allowOverlap="1" wp14:anchorId="3B229EC3" wp14:editId="36B4EE33">
          <wp:simplePos x="0" y="0"/>
          <wp:positionH relativeFrom="column">
            <wp:posOffset>-187361</wp:posOffset>
          </wp:positionH>
          <wp:positionV relativeFrom="paragraph">
            <wp:posOffset>-360680</wp:posOffset>
          </wp:positionV>
          <wp:extent cx="933719" cy="974700"/>
          <wp:effectExtent l="0" t="0" r="0" b="0"/>
          <wp:wrapNone/>
          <wp:docPr id="198040086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719" cy="9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59E3FE5" wp14:editId="0B883392">
          <wp:simplePos x="0" y="0"/>
          <wp:positionH relativeFrom="margin">
            <wp:align>center</wp:align>
          </wp:positionH>
          <wp:positionV relativeFrom="paragraph">
            <wp:posOffset>-154770</wp:posOffset>
          </wp:positionV>
          <wp:extent cx="4806950" cy="690245"/>
          <wp:effectExtent l="0" t="0" r="0" b="0"/>
          <wp:wrapNone/>
          <wp:docPr id="67336188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3361884" name="Picture 673361884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07"/>
                  <a:stretch/>
                </pic:blipFill>
                <pic:spPr bwMode="auto">
                  <a:xfrm>
                    <a:off x="0" y="0"/>
                    <a:ext cx="4806950" cy="690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6FCED8BE" w14:textId="42E28B60" w:rsidR="002F30CD" w:rsidRDefault="002F30CD" w:rsidP="004715CB">
    <w:pPr>
      <w:pStyle w:val="Header"/>
      <w:jc w:val="right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62CDB"/>
    <w:multiLevelType w:val="hybridMultilevel"/>
    <w:tmpl w:val="2C0C19F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471875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5CB"/>
    <w:rsid w:val="00050B8E"/>
    <w:rsid w:val="0008421A"/>
    <w:rsid w:val="001555C7"/>
    <w:rsid w:val="00171004"/>
    <w:rsid w:val="001801AF"/>
    <w:rsid w:val="002536A1"/>
    <w:rsid w:val="002B4B9C"/>
    <w:rsid w:val="002F30CD"/>
    <w:rsid w:val="00303E2D"/>
    <w:rsid w:val="00347ABB"/>
    <w:rsid w:val="003520A4"/>
    <w:rsid w:val="00385048"/>
    <w:rsid w:val="003E078A"/>
    <w:rsid w:val="004715CB"/>
    <w:rsid w:val="005A00BC"/>
    <w:rsid w:val="005A3A8C"/>
    <w:rsid w:val="00706A31"/>
    <w:rsid w:val="007510F0"/>
    <w:rsid w:val="007C4054"/>
    <w:rsid w:val="008450F3"/>
    <w:rsid w:val="00854361"/>
    <w:rsid w:val="00893E7C"/>
    <w:rsid w:val="008B7BBD"/>
    <w:rsid w:val="00AF6D26"/>
    <w:rsid w:val="00B64AB5"/>
    <w:rsid w:val="00B8010D"/>
    <w:rsid w:val="00C357C2"/>
    <w:rsid w:val="00CA6F6C"/>
    <w:rsid w:val="00CD6C87"/>
    <w:rsid w:val="00D33224"/>
    <w:rsid w:val="00D63104"/>
    <w:rsid w:val="00EE7141"/>
    <w:rsid w:val="00F3651C"/>
    <w:rsid w:val="00FB7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ED8951"/>
  <w14:defaultImageDpi w14:val="32767"/>
  <w15:chartTrackingRefBased/>
  <w15:docId w15:val="{97C1DC0F-1B70-4A0A-8D8C-5DA005430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0CD"/>
    <w:pPr>
      <w:spacing w:after="120" w:line="264" w:lineRule="auto"/>
    </w:pPr>
    <w:rPr>
      <w:rFonts w:eastAsiaTheme="minorEastAsia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30CD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30CD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30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0CD"/>
  </w:style>
  <w:style w:type="paragraph" w:styleId="Footer">
    <w:name w:val="footer"/>
    <w:basedOn w:val="Normal"/>
    <w:link w:val="FooterChar"/>
    <w:uiPriority w:val="99"/>
    <w:unhideWhenUsed/>
    <w:rsid w:val="002F30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0CD"/>
  </w:style>
  <w:style w:type="character" w:customStyle="1" w:styleId="Heading1Char">
    <w:name w:val="Heading 1 Char"/>
    <w:basedOn w:val="DefaultParagraphFont"/>
    <w:link w:val="Heading1"/>
    <w:uiPriority w:val="9"/>
    <w:rsid w:val="002F30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F30CD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F30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30CD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30C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F30CD"/>
    <w:rPr>
      <w:rFonts w:asciiTheme="majorHAnsi" w:eastAsiaTheme="majorEastAsia" w:hAnsiTheme="majorHAnsi" w:cstheme="majorBidi"/>
    </w:rPr>
  </w:style>
  <w:style w:type="paragraph" w:styleId="ListParagraph">
    <w:name w:val="List Paragraph"/>
    <w:basedOn w:val="Normal"/>
    <w:uiPriority w:val="34"/>
    <w:qFormat/>
    <w:rsid w:val="002F30CD"/>
    <w:pPr>
      <w:ind w:left="720"/>
      <w:contextualSpacing/>
    </w:pPr>
  </w:style>
  <w:style w:type="table" w:styleId="TableGrid">
    <w:name w:val="Table Grid"/>
    <w:basedOn w:val="TableNormal"/>
    <w:uiPriority w:val="39"/>
    <w:rsid w:val="002F30CD"/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6C8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C87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69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CCLA\Downloads\Ultimate%20Journey-Generi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Ultimate Journey-Generic</Template>
  <TotalTime>8</TotalTime>
  <Pages>1</Pages>
  <Words>0</Words>
  <Characters>0</Characters>
  <Application>Microsoft Office Word</Application>
  <DocSecurity>0</DocSecurity>
  <Lines>3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csaylor</dc:creator>
  <cp:keywords/>
  <dc:description/>
  <cp:lastModifiedBy>Anna Felber</cp:lastModifiedBy>
  <cp:revision>2</cp:revision>
  <cp:lastPrinted>2019-07-25T13:48:00Z</cp:lastPrinted>
  <dcterms:created xsi:type="dcterms:W3CDTF">2024-05-07T14:05:00Z</dcterms:created>
  <dcterms:modified xsi:type="dcterms:W3CDTF">2024-07-16T15:09:00Z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40912aed018a05b0084102f792b93f9605fef87e943dfbad5eb5dfc36b32cafe</vt:lpwstr>
  </property>
</Properties>
</file>